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8071485" cy="5708650"/>
            <wp:effectExtent l="0" t="0" r="5715" b="6350"/>
            <wp:docPr id="1" name="图片 1" descr="罗山城区局直小学学区划分图彩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罗山城区局直小学学区划分图彩色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71485" cy="570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2E61AB"/>
    <w:rsid w:val="6D535020"/>
    <w:rsid w:val="752E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page number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2018-07-17T01:30:00Z</dcterms:created>
  <dc:creator>Administrator</dc:creator>
  <cp:lastModifiedBy>Administrator</cp:lastModifiedBy>
  <dcterms:modified xsi:type="dcterms:W3CDTF">2018-07-17T01:31:45Z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